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0C8" w:rsidRDefault="008450C8" w:rsidP="00050C84"/>
    <w:p w:rsidR="008450C8" w:rsidRDefault="008450C8" w:rsidP="00050C84"/>
    <w:p w:rsidR="008450C8" w:rsidRDefault="008450C8" w:rsidP="00050C84"/>
    <w:p w:rsidR="008450C8" w:rsidRPr="0012789B" w:rsidRDefault="008450C8" w:rsidP="00050C84">
      <w:r w:rsidRPr="0012789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57.75pt">
            <v:imagedata r:id="rId5" o:title=""/>
          </v:shape>
        </w:pict>
      </w:r>
    </w:p>
    <w:p w:rsidR="008450C8" w:rsidRDefault="008450C8" w:rsidP="00050C84"/>
    <w:p w:rsidR="008450C8" w:rsidRDefault="008450C8" w:rsidP="00050C84"/>
    <w:p w:rsidR="008450C8" w:rsidRDefault="008450C8" w:rsidP="00050C84"/>
    <w:p w:rsidR="008450C8" w:rsidRDefault="008450C8" w:rsidP="00050C84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Приложение № 1</w:t>
      </w:r>
    </w:p>
    <w:p w:rsidR="008450C8" w:rsidRDefault="008450C8" w:rsidP="00050C84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 Постановлению администрации </w:t>
      </w:r>
    </w:p>
    <w:p w:rsidR="008450C8" w:rsidRDefault="008450C8" w:rsidP="00050C84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Ижморского муниципального района </w:t>
      </w:r>
    </w:p>
    <w:p w:rsidR="008450C8" w:rsidRDefault="008450C8" w:rsidP="00050C84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От  11.01.2017 г. № 6-п        </w:t>
      </w:r>
    </w:p>
    <w:p w:rsidR="008450C8" w:rsidRDefault="008450C8" w:rsidP="00050C84">
      <w:pPr>
        <w:jc w:val="center"/>
        <w:rPr>
          <w:b/>
          <w:bCs/>
          <w:sz w:val="24"/>
          <w:szCs w:val="24"/>
        </w:rPr>
      </w:pPr>
    </w:p>
    <w:p w:rsidR="008450C8" w:rsidRDefault="008450C8" w:rsidP="00050C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Территории, закрепленные за общеобразовательными организациями </w:t>
      </w:r>
    </w:p>
    <w:p w:rsidR="008450C8" w:rsidRDefault="008450C8" w:rsidP="00050C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Ижморского муниципального района</w:t>
      </w:r>
    </w:p>
    <w:tbl>
      <w:tblPr>
        <w:tblpPr w:leftFromText="180" w:rightFromText="180" w:vertAnchor="text" w:horzAnchor="margin" w:tblpXSpec="center" w:tblpY="383"/>
        <w:tblOverlap w:val="never"/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"/>
        <w:gridCol w:w="3837"/>
        <w:gridCol w:w="5685"/>
      </w:tblGrid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837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ОО</w:t>
            </w:r>
          </w:p>
          <w:p w:rsidR="008450C8" w:rsidRDefault="008450C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85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Населённые пункты, улицы</w:t>
            </w:r>
          </w:p>
          <w:p w:rsidR="008450C8" w:rsidRDefault="008450C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37" w:type="dxa"/>
          </w:tcPr>
          <w:p w:rsidR="008450C8" w:rsidRDefault="00845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бюджетное общеобразовательное учреждение «Ижморская средняя общеобразовательная школа № 1»</w:t>
            </w:r>
          </w:p>
        </w:tc>
        <w:tc>
          <w:tcPr>
            <w:tcW w:w="5685" w:type="dxa"/>
          </w:tcPr>
          <w:p w:rsidR="008450C8" w:rsidRDefault="008450C8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село Березовка (1 – 11 классы),                                 село Почитанка (5 – 11 классы), </w:t>
            </w:r>
          </w:p>
          <w:p w:rsidR="008450C8" w:rsidRDefault="008450C8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Берикуль (10 – 11 классы),</w:t>
            </w:r>
          </w:p>
          <w:p w:rsidR="008450C8" w:rsidRDefault="008450C8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Постниково (10 – 11 классы),</w:t>
            </w:r>
          </w:p>
          <w:p w:rsidR="008450C8" w:rsidRDefault="008450C8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Берикуль (10 – 11 классы),</w:t>
            </w:r>
          </w:p>
          <w:p w:rsidR="008450C8" w:rsidRDefault="008450C8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Азаново (10 – 11 классы),</w:t>
            </w:r>
          </w:p>
          <w:p w:rsidR="008450C8" w:rsidRDefault="008450C8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Ижморка,</w:t>
            </w:r>
          </w:p>
          <w:p w:rsidR="008450C8" w:rsidRDefault="008450C8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пгт Ижморский  (1 – 11 классы) улицы, переулки: Ленинская, Луговая, Школьная, Школьный, М.Горького, 70 лет Октября, 50 лет Октября, Власова, Дорожный, Западная, Заречная, Кирова, Мира, Молзавода, Молодежная, Рабочая, Строителей, Советская, Советский, Солнечная, Кооперативная, Кооперативный, Матросов, Лесная, Весенняя, Октябрьская, Микрорайон, Микрорайон-2, Пушкина, Восточная, Северный, Стадионная, Дзержинского, Красноармейская, Пионерская, Лермонтова, Олимпийская, Чернышевского, комсомольская, Коммунистическая, Транспортная, Коммунистический. </w:t>
            </w:r>
          </w:p>
          <w:p w:rsidR="008450C8" w:rsidRDefault="008450C8">
            <w:pPr>
              <w:shd w:val="clear" w:color="auto" w:fill="FFFFFF"/>
              <w:ind w:left="19"/>
              <w:rPr>
                <w:sz w:val="24"/>
                <w:szCs w:val="24"/>
              </w:rPr>
            </w:pP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Пгт Ижморский (10 – 11 классы) улицы: Водопроводная, Вокзальная, Гагарина, Майская, Майский, Песчаная, Почтовая, Садовая, Светлая, Суворова, Южная, Полевая.</w:t>
            </w:r>
          </w:p>
          <w:p w:rsidR="008450C8" w:rsidRDefault="008450C8">
            <w:pPr>
              <w:jc w:val="center"/>
              <w:rPr>
                <w:sz w:val="24"/>
                <w:szCs w:val="24"/>
              </w:rPr>
            </w:pPr>
          </w:p>
        </w:tc>
      </w:tr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837" w:type="dxa"/>
          </w:tcPr>
          <w:p w:rsidR="008450C8" w:rsidRDefault="00845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бюджетное общеобразовательное учреждение «Ижморская основная общеобразовательная школа № 2»</w:t>
            </w:r>
          </w:p>
        </w:tc>
        <w:tc>
          <w:tcPr>
            <w:tcW w:w="5685" w:type="dxa"/>
          </w:tcPr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Ижморка (1 – 9 классы)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Азаново (1 – 9 классы)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пгт. Ижморский  (1 – 9 классы) улицы: Водопроводная, Вокзальная, Гагарина, Майская, Майский, Песчаная, Почтовая, Садовая, Светлая, Суворова, Южная, Полевая.</w:t>
            </w:r>
          </w:p>
          <w:p w:rsidR="008450C8" w:rsidRDefault="008450C8">
            <w:pPr>
              <w:shd w:val="clear" w:color="auto" w:fill="FFFFFF"/>
              <w:ind w:left="19"/>
              <w:rPr>
                <w:sz w:val="24"/>
                <w:szCs w:val="24"/>
              </w:rPr>
            </w:pPr>
          </w:p>
        </w:tc>
      </w:tr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837" w:type="dxa"/>
          </w:tcPr>
          <w:p w:rsidR="008450C8" w:rsidRDefault="00845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бюджетное общеобразовательное учреждение «Колыонская средняя общеобразовательная школа»</w:t>
            </w:r>
          </w:p>
        </w:tc>
        <w:tc>
          <w:tcPr>
            <w:tcW w:w="5685" w:type="dxa"/>
          </w:tcPr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Колыон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село Ольговка (1 – 11 классы), 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Старопокровка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Новопокровка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Теплая Речка (10-11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деревня Нижегородка (10-11 классы).</w:t>
            </w:r>
          </w:p>
        </w:tc>
      </w:tr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837" w:type="dxa"/>
          </w:tcPr>
          <w:p w:rsidR="008450C8" w:rsidRDefault="00845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казенное общеобразовательное учреждение «Красноярская средняя общеобразовательная школа»</w:t>
            </w:r>
          </w:p>
        </w:tc>
        <w:tc>
          <w:tcPr>
            <w:tcW w:w="5685" w:type="dxa"/>
          </w:tcPr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Красный Яр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Красная Тайга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поселок Новый Свет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Иверка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деревня Большая Златогорка ( 1-11 классы).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837" w:type="dxa"/>
          </w:tcPr>
          <w:p w:rsidR="008450C8" w:rsidRDefault="00845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казенное общеобразовательное учреждение «Святославская средняя общеобразовательная школа»</w:t>
            </w:r>
          </w:p>
        </w:tc>
        <w:tc>
          <w:tcPr>
            <w:tcW w:w="5685" w:type="dxa"/>
          </w:tcPr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Святославка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Островка (1-11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село Котовское</w:t>
            </w:r>
            <w:r>
              <w:rPr>
                <w:sz w:val="24"/>
                <w:szCs w:val="24"/>
              </w:rPr>
              <w:t xml:space="preserve"> (1 – 11 классы).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837" w:type="dxa"/>
          </w:tcPr>
          <w:p w:rsidR="008450C8" w:rsidRDefault="00845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казенное общеобразовательное учреждение «Симбирская средняя общеобразовательная школа»</w:t>
            </w:r>
          </w:p>
        </w:tc>
        <w:tc>
          <w:tcPr>
            <w:tcW w:w="5685" w:type="dxa"/>
          </w:tcPr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Симбирка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Летяжка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Тунда ( 1-11 классы)</w:t>
            </w:r>
          </w:p>
        </w:tc>
      </w:tr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837" w:type="dxa"/>
          </w:tcPr>
          <w:p w:rsidR="008450C8" w:rsidRDefault="00845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бюджетное общеобразовательное учреждение «Троицкая средняя общеобразовательная школа»</w:t>
            </w:r>
          </w:p>
        </w:tc>
        <w:tc>
          <w:tcPr>
            <w:tcW w:w="5685" w:type="dxa"/>
          </w:tcPr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Троицкое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Ломачевка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Листвянка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Воскресенка (1 – 11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станция Иверка (1 – 11 классы).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837" w:type="dxa"/>
          </w:tcPr>
          <w:p w:rsidR="008450C8" w:rsidRDefault="00845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казенное общеобразовательное учреждение «Новославянская  основная общеобразовательная школа»</w:t>
            </w:r>
          </w:p>
        </w:tc>
        <w:tc>
          <w:tcPr>
            <w:tcW w:w="5685" w:type="dxa"/>
          </w:tcPr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Новославянка (1 – 9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деревня Новоорловка (1 – 9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деревня Левашовка (1-9 классы).</w:t>
            </w:r>
          </w:p>
        </w:tc>
      </w:tr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837" w:type="dxa"/>
          </w:tcPr>
          <w:p w:rsidR="008450C8" w:rsidRDefault="00845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бюджетное общеобразовательное учреждение «Постниковская  основная общеобразовательная школа»</w:t>
            </w:r>
          </w:p>
        </w:tc>
        <w:tc>
          <w:tcPr>
            <w:tcW w:w="5685" w:type="dxa"/>
          </w:tcPr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Постниково (1 – 9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деревня Б – Песчанка (1 – 9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Берикуль (1-9 классы).</w:t>
            </w:r>
          </w:p>
        </w:tc>
      </w:tr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837" w:type="dxa"/>
          </w:tcPr>
          <w:p w:rsidR="008450C8" w:rsidRDefault="00845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бюджетное общеобразовательное учреждение «Теплореченская основная общеобразовательная школа»</w:t>
            </w:r>
          </w:p>
        </w:tc>
        <w:tc>
          <w:tcPr>
            <w:tcW w:w="5685" w:type="dxa"/>
          </w:tcPr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Теплая Речка (1 – 9 классы),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деревня Нижегородка ( 1-9 классы).</w:t>
            </w:r>
          </w:p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837" w:type="dxa"/>
          </w:tcPr>
          <w:p w:rsidR="008450C8" w:rsidRDefault="00845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казенное общеобразовательное учреждение «Островская начальная общеобразовательная школа»</w:t>
            </w:r>
          </w:p>
        </w:tc>
        <w:tc>
          <w:tcPr>
            <w:tcW w:w="5685" w:type="dxa"/>
          </w:tcPr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Островка (1 – 4 классы)</w:t>
            </w:r>
          </w:p>
        </w:tc>
      </w:tr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837" w:type="dxa"/>
          </w:tcPr>
          <w:p w:rsidR="008450C8" w:rsidRDefault="00845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казенное общеобразовательное учреждение «Почитанская начальная общеобразовательная школа»</w:t>
            </w:r>
          </w:p>
        </w:tc>
        <w:tc>
          <w:tcPr>
            <w:tcW w:w="5685" w:type="dxa"/>
          </w:tcPr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Почитанка (1 – 4 классы)</w:t>
            </w:r>
          </w:p>
        </w:tc>
      </w:tr>
      <w:tr w:rsidR="008450C8">
        <w:trPr>
          <w:trHeight w:val="570"/>
        </w:trPr>
        <w:tc>
          <w:tcPr>
            <w:tcW w:w="712" w:type="dxa"/>
          </w:tcPr>
          <w:p w:rsidR="008450C8" w:rsidRDefault="00845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3837" w:type="dxa"/>
          </w:tcPr>
          <w:p w:rsidR="008450C8" w:rsidRDefault="008450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 казенное общеобразовательное учреждение «Ижморская  общеобразовательная школа-интернат психолого-педагогической поддержки» </w:t>
            </w:r>
          </w:p>
        </w:tc>
        <w:tc>
          <w:tcPr>
            <w:tcW w:w="5685" w:type="dxa"/>
          </w:tcPr>
          <w:p w:rsidR="008450C8" w:rsidRDefault="008450C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Прием обучающихся, проживающих на территории Ижморского района в 1-9 классы </w:t>
            </w:r>
          </w:p>
        </w:tc>
      </w:tr>
    </w:tbl>
    <w:p w:rsidR="008450C8" w:rsidRDefault="008450C8" w:rsidP="00050C84">
      <w:pPr>
        <w:rPr>
          <w:rFonts w:ascii="Calibri" w:hAnsi="Calibri" w:cs="Calibri"/>
          <w:sz w:val="22"/>
          <w:szCs w:val="22"/>
          <w:lang w:eastAsia="en-US"/>
        </w:rPr>
      </w:pPr>
    </w:p>
    <w:p w:rsidR="008450C8" w:rsidRDefault="008450C8" w:rsidP="00050C84"/>
    <w:p w:rsidR="008450C8" w:rsidRPr="00D47DB3" w:rsidRDefault="008450C8" w:rsidP="00D47DB3">
      <w:pPr>
        <w:ind w:left="2124" w:firstLine="708"/>
        <w:jc w:val="center"/>
        <w:rPr>
          <w:b/>
          <w:bCs/>
          <w:sz w:val="24"/>
          <w:szCs w:val="24"/>
          <w:u w:val="single"/>
        </w:rPr>
      </w:pPr>
    </w:p>
    <w:sectPr w:rsidR="008450C8" w:rsidRPr="00D47DB3" w:rsidSect="00985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CC2D8D0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78"/>
        </w:tabs>
        <w:ind w:left="11" w:firstLine="709"/>
      </w:pPr>
    </w:lvl>
  </w:abstractNum>
  <w:abstractNum w:abstractNumId="2">
    <w:nsid w:val="0361529E"/>
    <w:multiLevelType w:val="hybridMultilevel"/>
    <w:tmpl w:val="36583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CC40D9"/>
    <w:multiLevelType w:val="hybridMultilevel"/>
    <w:tmpl w:val="A9EE8CD2"/>
    <w:lvl w:ilvl="0" w:tplc="BBEAA9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B13083"/>
    <w:multiLevelType w:val="hybridMultilevel"/>
    <w:tmpl w:val="6B5411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2B4938"/>
    <w:multiLevelType w:val="hybridMultilevel"/>
    <w:tmpl w:val="5B6A4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F450AE5"/>
    <w:multiLevelType w:val="hybridMultilevel"/>
    <w:tmpl w:val="8F0A0E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66469C"/>
    <w:multiLevelType w:val="hybridMultilevel"/>
    <w:tmpl w:val="A3BC0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4F2F35"/>
    <w:multiLevelType w:val="multilevel"/>
    <w:tmpl w:val="5B007C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i w:val="0"/>
        <w:iCs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i w:val="0"/>
        <w:iCs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i w:val="0"/>
        <w:iCs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i w:val="0"/>
        <w:iCs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i w:val="0"/>
        <w:iCs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i w:val="0"/>
        <w:iCs w:val="0"/>
      </w:rPr>
    </w:lvl>
  </w:abstractNum>
  <w:abstractNum w:abstractNumId="9">
    <w:nsid w:val="13362F25"/>
    <w:multiLevelType w:val="hybridMultilevel"/>
    <w:tmpl w:val="6FA22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E1599E"/>
    <w:multiLevelType w:val="hybridMultilevel"/>
    <w:tmpl w:val="6A1ADE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793F2F"/>
    <w:multiLevelType w:val="hybridMultilevel"/>
    <w:tmpl w:val="A3BC0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C87C34"/>
    <w:multiLevelType w:val="hybridMultilevel"/>
    <w:tmpl w:val="4594BB3C"/>
    <w:lvl w:ilvl="0" w:tplc="8648F2B8">
      <w:start w:val="1"/>
      <w:numFmt w:val="decimal"/>
      <w:lvlText w:val="%1."/>
      <w:lvlJc w:val="left"/>
      <w:pPr>
        <w:tabs>
          <w:tab w:val="num" w:pos="1290"/>
        </w:tabs>
        <w:ind w:left="1290" w:hanging="5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1DBE41A0"/>
    <w:multiLevelType w:val="multilevel"/>
    <w:tmpl w:val="443E4C48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2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6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2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0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47" w:hanging="2160"/>
      </w:pPr>
      <w:rPr>
        <w:rFonts w:hint="default"/>
      </w:rPr>
    </w:lvl>
  </w:abstractNum>
  <w:abstractNum w:abstractNumId="14">
    <w:nsid w:val="1E677FD5"/>
    <w:multiLevelType w:val="hybridMultilevel"/>
    <w:tmpl w:val="9CA860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CD3F1A"/>
    <w:multiLevelType w:val="hybridMultilevel"/>
    <w:tmpl w:val="53AA1A50"/>
    <w:lvl w:ilvl="0" w:tplc="EEDC14D4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25DB6DA3"/>
    <w:multiLevelType w:val="hybridMultilevel"/>
    <w:tmpl w:val="FEA80A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84316F"/>
    <w:multiLevelType w:val="hybridMultilevel"/>
    <w:tmpl w:val="49222AD0"/>
    <w:lvl w:ilvl="0" w:tplc="F33871E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D41240"/>
    <w:multiLevelType w:val="hybridMultilevel"/>
    <w:tmpl w:val="4B009256"/>
    <w:lvl w:ilvl="0" w:tplc="9FB0C43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9">
    <w:nsid w:val="2CCF331A"/>
    <w:multiLevelType w:val="hybridMultilevel"/>
    <w:tmpl w:val="21EA5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F871548"/>
    <w:multiLevelType w:val="hybridMultilevel"/>
    <w:tmpl w:val="928473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1193B2B"/>
    <w:multiLevelType w:val="hybridMultilevel"/>
    <w:tmpl w:val="4342B03A"/>
    <w:lvl w:ilvl="0" w:tplc="850E082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>
    <w:nsid w:val="31A72292"/>
    <w:multiLevelType w:val="multilevel"/>
    <w:tmpl w:val="1B90B5A2"/>
    <w:lvl w:ilvl="0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19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5" w:hanging="2160"/>
      </w:pPr>
      <w:rPr>
        <w:rFonts w:hint="default"/>
      </w:rPr>
    </w:lvl>
  </w:abstractNum>
  <w:abstractNum w:abstractNumId="23">
    <w:nsid w:val="336B4ABB"/>
    <w:multiLevelType w:val="hybridMultilevel"/>
    <w:tmpl w:val="8D5C64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4183944"/>
    <w:multiLevelType w:val="multilevel"/>
    <w:tmpl w:val="1B90B5A2"/>
    <w:lvl w:ilvl="0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19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5" w:hanging="2160"/>
      </w:pPr>
      <w:rPr>
        <w:rFonts w:hint="default"/>
      </w:rPr>
    </w:lvl>
  </w:abstractNum>
  <w:abstractNum w:abstractNumId="25">
    <w:nsid w:val="392800DB"/>
    <w:multiLevelType w:val="multilevel"/>
    <w:tmpl w:val="FF064ECC"/>
    <w:lvl w:ilvl="0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5" w:hanging="2160"/>
      </w:pPr>
      <w:rPr>
        <w:rFonts w:hint="default"/>
      </w:rPr>
    </w:lvl>
  </w:abstractNum>
  <w:abstractNum w:abstractNumId="26">
    <w:nsid w:val="3BAD1CEC"/>
    <w:multiLevelType w:val="hybridMultilevel"/>
    <w:tmpl w:val="E0BAF4CC"/>
    <w:lvl w:ilvl="0" w:tplc="EDAEECC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7E028C"/>
    <w:multiLevelType w:val="hybridMultilevel"/>
    <w:tmpl w:val="B3520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4A1256E"/>
    <w:multiLevelType w:val="hybridMultilevel"/>
    <w:tmpl w:val="846EE22C"/>
    <w:lvl w:ilvl="0" w:tplc="C3507BE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E75AFAA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482D254F"/>
    <w:multiLevelType w:val="hybridMultilevel"/>
    <w:tmpl w:val="F87C31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A277320"/>
    <w:multiLevelType w:val="multilevel"/>
    <w:tmpl w:val="BD4457E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BAE12C7"/>
    <w:multiLevelType w:val="hybridMultilevel"/>
    <w:tmpl w:val="B27CD6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FBF1582"/>
    <w:multiLevelType w:val="multilevel"/>
    <w:tmpl w:val="98883A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33">
    <w:nsid w:val="59D04138"/>
    <w:multiLevelType w:val="hybridMultilevel"/>
    <w:tmpl w:val="A3BC0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BD83BC7"/>
    <w:multiLevelType w:val="hybridMultilevel"/>
    <w:tmpl w:val="DC7C029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DE48BE"/>
    <w:multiLevelType w:val="hybridMultilevel"/>
    <w:tmpl w:val="B8066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C46124B"/>
    <w:multiLevelType w:val="hybridMultilevel"/>
    <w:tmpl w:val="176E1C94"/>
    <w:lvl w:ilvl="0" w:tplc="11C03EA2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6EE5255"/>
    <w:multiLevelType w:val="multilevel"/>
    <w:tmpl w:val="4DFC0F2A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8">
    <w:nsid w:val="789239E7"/>
    <w:multiLevelType w:val="hybridMultilevel"/>
    <w:tmpl w:val="8C587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8AF2769"/>
    <w:multiLevelType w:val="hybridMultilevel"/>
    <w:tmpl w:val="69B0DC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C91E33"/>
    <w:multiLevelType w:val="hybridMultilevel"/>
    <w:tmpl w:val="487C4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91826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17"/>
  </w:num>
  <w:num w:numId="5">
    <w:abstractNumId w:val="40"/>
  </w:num>
  <w:num w:numId="6">
    <w:abstractNumId w:val="38"/>
  </w:num>
  <w:num w:numId="7">
    <w:abstractNumId w:val="3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1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32"/>
  </w:num>
  <w:num w:numId="14">
    <w:abstractNumId w:val="27"/>
  </w:num>
  <w:num w:numId="15">
    <w:abstractNumId w:val="15"/>
  </w:num>
  <w:num w:numId="16">
    <w:abstractNumId w:val="36"/>
  </w:num>
  <w:num w:numId="17">
    <w:abstractNumId w:val="28"/>
  </w:num>
  <w:num w:numId="18">
    <w:abstractNumId w:val="0"/>
    <w:lvlOverride w:ilvl="0">
      <w:lvl w:ilvl="0">
        <w:numFmt w:val="bullet"/>
        <w:lvlText w:val="-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2"/>
  </w:num>
  <w:num w:numId="20">
    <w:abstractNumId w:val="25"/>
  </w:num>
  <w:num w:numId="21">
    <w:abstractNumId w:val="24"/>
  </w:num>
  <w:num w:numId="22">
    <w:abstractNumId w:val="8"/>
  </w:num>
  <w:num w:numId="23">
    <w:abstractNumId w:val="13"/>
  </w:num>
  <w:num w:numId="24">
    <w:abstractNumId w:val="5"/>
  </w:num>
  <w:num w:numId="25">
    <w:abstractNumId w:val="1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</w:num>
  <w:num w:numId="35">
    <w:abstractNumId w:val="9"/>
  </w:num>
  <w:num w:numId="36">
    <w:abstractNumId w:val="23"/>
  </w:num>
  <w:num w:numId="37">
    <w:abstractNumId w:val="26"/>
  </w:num>
  <w:num w:numId="38">
    <w:abstractNumId w:val="19"/>
  </w:num>
  <w:num w:numId="39">
    <w:abstractNumId w:val="34"/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4D26"/>
    <w:rsid w:val="00006273"/>
    <w:rsid w:val="00050C84"/>
    <w:rsid w:val="00061D89"/>
    <w:rsid w:val="000733AD"/>
    <w:rsid w:val="00073C52"/>
    <w:rsid w:val="000911D7"/>
    <w:rsid w:val="000C0734"/>
    <w:rsid w:val="000D53E8"/>
    <w:rsid w:val="0012789B"/>
    <w:rsid w:val="001817FD"/>
    <w:rsid w:val="001A6714"/>
    <w:rsid w:val="001A6F4F"/>
    <w:rsid w:val="001B66F4"/>
    <w:rsid w:val="001D5D7A"/>
    <w:rsid w:val="001D675A"/>
    <w:rsid w:val="0020164E"/>
    <w:rsid w:val="00225423"/>
    <w:rsid w:val="0022569B"/>
    <w:rsid w:val="0022778F"/>
    <w:rsid w:val="00277F21"/>
    <w:rsid w:val="00280894"/>
    <w:rsid w:val="002822E2"/>
    <w:rsid w:val="00297B13"/>
    <w:rsid w:val="002A2C5B"/>
    <w:rsid w:val="002D7368"/>
    <w:rsid w:val="002E6480"/>
    <w:rsid w:val="00312D63"/>
    <w:rsid w:val="00346257"/>
    <w:rsid w:val="00361F07"/>
    <w:rsid w:val="003A5E64"/>
    <w:rsid w:val="003A78F4"/>
    <w:rsid w:val="003E0CBC"/>
    <w:rsid w:val="00411EDE"/>
    <w:rsid w:val="00490F2A"/>
    <w:rsid w:val="00494D26"/>
    <w:rsid w:val="0049522B"/>
    <w:rsid w:val="004A30B1"/>
    <w:rsid w:val="004A6FC6"/>
    <w:rsid w:val="004B367A"/>
    <w:rsid w:val="004F7D60"/>
    <w:rsid w:val="005116B5"/>
    <w:rsid w:val="00514CA0"/>
    <w:rsid w:val="00542014"/>
    <w:rsid w:val="00544B2E"/>
    <w:rsid w:val="00564733"/>
    <w:rsid w:val="00570434"/>
    <w:rsid w:val="005957AF"/>
    <w:rsid w:val="005A7106"/>
    <w:rsid w:val="005E1902"/>
    <w:rsid w:val="00622BB4"/>
    <w:rsid w:val="00652554"/>
    <w:rsid w:val="006A2257"/>
    <w:rsid w:val="00750E2F"/>
    <w:rsid w:val="0075119D"/>
    <w:rsid w:val="007563AF"/>
    <w:rsid w:val="00762BAF"/>
    <w:rsid w:val="0076325C"/>
    <w:rsid w:val="0077337B"/>
    <w:rsid w:val="007805AF"/>
    <w:rsid w:val="007A0C11"/>
    <w:rsid w:val="007A50BA"/>
    <w:rsid w:val="007D1548"/>
    <w:rsid w:val="007E09A7"/>
    <w:rsid w:val="007F32A2"/>
    <w:rsid w:val="00805B08"/>
    <w:rsid w:val="00821928"/>
    <w:rsid w:val="00832A0A"/>
    <w:rsid w:val="008450C8"/>
    <w:rsid w:val="008707C3"/>
    <w:rsid w:val="008C0050"/>
    <w:rsid w:val="0098572F"/>
    <w:rsid w:val="009930E3"/>
    <w:rsid w:val="00994948"/>
    <w:rsid w:val="009C2F5A"/>
    <w:rsid w:val="009D2D7A"/>
    <w:rsid w:val="009E510F"/>
    <w:rsid w:val="009E7438"/>
    <w:rsid w:val="00A02878"/>
    <w:rsid w:val="00A715ED"/>
    <w:rsid w:val="00A8671E"/>
    <w:rsid w:val="00AA73AA"/>
    <w:rsid w:val="00AB08AB"/>
    <w:rsid w:val="00AB097C"/>
    <w:rsid w:val="00AB4B0A"/>
    <w:rsid w:val="00AB736D"/>
    <w:rsid w:val="00AF55AC"/>
    <w:rsid w:val="00B120C9"/>
    <w:rsid w:val="00B673D8"/>
    <w:rsid w:val="00B73B3C"/>
    <w:rsid w:val="00BD5B39"/>
    <w:rsid w:val="00BE1628"/>
    <w:rsid w:val="00C21426"/>
    <w:rsid w:val="00C264C7"/>
    <w:rsid w:val="00C3290A"/>
    <w:rsid w:val="00C441B9"/>
    <w:rsid w:val="00C6046A"/>
    <w:rsid w:val="00C82320"/>
    <w:rsid w:val="00C86862"/>
    <w:rsid w:val="00C915FD"/>
    <w:rsid w:val="00C922CC"/>
    <w:rsid w:val="00CD2C38"/>
    <w:rsid w:val="00D02D10"/>
    <w:rsid w:val="00D47DB3"/>
    <w:rsid w:val="00D70543"/>
    <w:rsid w:val="00D7390A"/>
    <w:rsid w:val="00D81703"/>
    <w:rsid w:val="00D85E14"/>
    <w:rsid w:val="00DB7E3C"/>
    <w:rsid w:val="00DC1834"/>
    <w:rsid w:val="00DD0CCF"/>
    <w:rsid w:val="00E01B51"/>
    <w:rsid w:val="00E02993"/>
    <w:rsid w:val="00E3349C"/>
    <w:rsid w:val="00E3422F"/>
    <w:rsid w:val="00E84BDE"/>
    <w:rsid w:val="00E87912"/>
    <w:rsid w:val="00ED68C4"/>
    <w:rsid w:val="00ED738B"/>
    <w:rsid w:val="00EE7B7A"/>
    <w:rsid w:val="00EF14DF"/>
    <w:rsid w:val="00F06AF1"/>
    <w:rsid w:val="00F444CB"/>
    <w:rsid w:val="00F75C34"/>
    <w:rsid w:val="00FA06D3"/>
    <w:rsid w:val="00FC6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D26"/>
    <w:rPr>
      <w:rFonts w:ascii="Times New Roman" w:eastAsia="Times New Roman" w:hAnsi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D1548"/>
    <w:pPr>
      <w:keepNext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4D26"/>
    <w:pPr>
      <w:keepNext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D1548"/>
    <w:pPr>
      <w:keepNext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D1548"/>
    <w:pPr>
      <w:keepNext/>
      <w:jc w:val="center"/>
      <w:outlineLvl w:val="3"/>
    </w:pPr>
    <w:rPr>
      <w:b/>
      <w:bCs/>
      <w:sz w:val="36"/>
      <w:szCs w:val="36"/>
      <w:lang w:val="en-GB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D1548"/>
    <w:pPr>
      <w:keepNext/>
      <w:spacing w:before="120"/>
      <w:jc w:val="center"/>
      <w:outlineLvl w:val="4"/>
    </w:pPr>
    <w:rPr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D154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D1548"/>
    <w:pPr>
      <w:widowControl w:val="0"/>
      <w:autoSpaceDE w:val="0"/>
      <w:autoSpaceDN w:val="0"/>
      <w:adjustRightInd w:val="0"/>
      <w:spacing w:before="240" w:after="60"/>
      <w:outlineLvl w:val="6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D154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94D2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D154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D1548"/>
    <w:rPr>
      <w:rFonts w:ascii="Times New Roman" w:hAnsi="Times New Roman" w:cs="Times New Roman"/>
      <w:b/>
      <w:bCs/>
      <w:sz w:val="20"/>
      <w:szCs w:val="20"/>
      <w:lang w:val="en-GB"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7D1548"/>
    <w:rPr>
      <w:rFonts w:ascii="Times New Roman" w:hAnsi="Times New Roman" w:cs="Times New Roman"/>
      <w:b/>
      <w:bCs/>
      <w:sz w:val="20"/>
      <w:szCs w:val="20"/>
      <w:lang w:val="en-GB"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7D1548"/>
    <w:rPr>
      <w:rFonts w:ascii="Times New Roman" w:hAnsi="Times New Roman" w:cs="Times New Roman"/>
      <w:b/>
      <w:bCs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D1548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94D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94D26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EE7B7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pt">
    <w:name w:val="Подпись к картинке + Интервал 0 pt"/>
    <w:basedOn w:val="DefaultParagraphFont"/>
    <w:uiPriority w:val="99"/>
    <w:rsid w:val="00EE7B7A"/>
    <w:rPr>
      <w:rFonts w:ascii="Times New Roman" w:hAnsi="Times New Roman" w:cs="Times New Roman"/>
      <w:spacing w:val="5"/>
      <w:u w:val="none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E7B7A"/>
    <w:rPr>
      <w:spacing w:val="5"/>
      <w:shd w:val="clear" w:color="auto" w:fill="FFFFFF"/>
    </w:rPr>
  </w:style>
  <w:style w:type="paragraph" w:styleId="BodyText">
    <w:name w:val="Body Text"/>
    <w:basedOn w:val="Normal"/>
    <w:link w:val="BodyTextChar"/>
    <w:uiPriority w:val="99"/>
    <w:rsid w:val="00EE7B7A"/>
    <w:pPr>
      <w:widowControl w:val="0"/>
      <w:shd w:val="clear" w:color="auto" w:fill="FFFFFF"/>
      <w:spacing w:before="120" w:after="360" w:line="245" w:lineRule="exact"/>
      <w:jc w:val="right"/>
    </w:pPr>
    <w:rPr>
      <w:rFonts w:ascii="Calibri" w:eastAsia="Calibri" w:hAnsi="Calibri" w:cs="Calibri"/>
      <w:spacing w:val="5"/>
      <w:sz w:val="22"/>
      <w:szCs w:val="22"/>
      <w:lang w:eastAsia="en-US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20164E"/>
    <w:rPr>
      <w:rFonts w:ascii="Times New Roman" w:hAnsi="Times New Roman" w:cs="Times New Roman"/>
      <w:sz w:val="28"/>
      <w:szCs w:val="28"/>
    </w:rPr>
  </w:style>
  <w:style w:type="character" w:customStyle="1" w:styleId="1">
    <w:name w:val="Основной текст Знак1"/>
    <w:basedOn w:val="DefaultParagraphFont"/>
    <w:link w:val="BodyText"/>
    <w:uiPriority w:val="99"/>
    <w:semiHidden/>
    <w:locked/>
    <w:rsid w:val="00EE7B7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wordsection1">
    <w:name w:val="wordsection1"/>
    <w:basedOn w:val="Normal"/>
    <w:uiPriority w:val="99"/>
    <w:rsid w:val="00EE7B7A"/>
    <w:pPr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Без интервала1"/>
    <w:uiPriority w:val="99"/>
    <w:rsid w:val="00EE7B7A"/>
    <w:rPr>
      <w:rFonts w:ascii="Times New Roman" w:hAnsi="Times New Roman"/>
      <w:sz w:val="24"/>
      <w:szCs w:val="24"/>
    </w:rPr>
  </w:style>
  <w:style w:type="character" w:customStyle="1" w:styleId="a">
    <w:name w:val="Основной текст_"/>
    <w:basedOn w:val="DefaultParagraphFont"/>
    <w:link w:val="11"/>
    <w:uiPriority w:val="99"/>
    <w:locked/>
    <w:rsid w:val="00EE7B7A"/>
    <w:rPr>
      <w:b/>
      <w:bCs/>
      <w:spacing w:val="-5"/>
      <w:sz w:val="23"/>
      <w:szCs w:val="23"/>
      <w:shd w:val="clear" w:color="auto" w:fill="FFFFFF"/>
    </w:rPr>
  </w:style>
  <w:style w:type="paragraph" w:customStyle="1" w:styleId="11">
    <w:name w:val="Основной текст1"/>
    <w:basedOn w:val="Normal"/>
    <w:link w:val="a"/>
    <w:uiPriority w:val="99"/>
    <w:rsid w:val="00EE7B7A"/>
    <w:pPr>
      <w:widowControl w:val="0"/>
      <w:shd w:val="clear" w:color="auto" w:fill="FFFFFF"/>
      <w:spacing w:before="180" w:line="311" w:lineRule="exact"/>
      <w:jc w:val="both"/>
    </w:pPr>
    <w:rPr>
      <w:rFonts w:ascii="Calibri" w:eastAsia="Calibri" w:hAnsi="Calibri" w:cs="Calibr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grame">
    <w:name w:val="grame"/>
    <w:basedOn w:val="DefaultParagraphFont"/>
    <w:uiPriority w:val="99"/>
    <w:rsid w:val="00EE7B7A"/>
  </w:style>
  <w:style w:type="character" w:styleId="Strong">
    <w:name w:val="Strong"/>
    <w:basedOn w:val="DefaultParagraphFont"/>
    <w:uiPriority w:val="99"/>
    <w:qFormat/>
    <w:rsid w:val="00E02993"/>
    <w:rPr>
      <w:rFonts w:ascii="Times New Roman" w:hAnsi="Times New Roman" w:cs="Times New Roman"/>
      <w:b/>
      <w:bCs/>
    </w:rPr>
  </w:style>
  <w:style w:type="paragraph" w:styleId="NormalWeb">
    <w:name w:val="Normal (Web)"/>
    <w:aliases w:val="Обычный (Web)1"/>
    <w:basedOn w:val="Normal"/>
    <w:uiPriority w:val="99"/>
    <w:rsid w:val="00E02993"/>
    <w:pPr>
      <w:spacing w:after="225"/>
    </w:pPr>
    <w:rPr>
      <w:rFonts w:eastAsia="Calibri"/>
      <w:sz w:val="24"/>
      <w:szCs w:val="24"/>
    </w:rPr>
  </w:style>
  <w:style w:type="paragraph" w:customStyle="1" w:styleId="12">
    <w:name w:val="Абзац списка1"/>
    <w:basedOn w:val="Normal"/>
    <w:uiPriority w:val="99"/>
    <w:rsid w:val="00E02993"/>
    <w:pPr>
      <w:ind w:left="720"/>
    </w:pPr>
    <w:rPr>
      <w:rFonts w:eastAsia="Calibri"/>
      <w:sz w:val="24"/>
      <w:szCs w:val="24"/>
    </w:rPr>
  </w:style>
  <w:style w:type="character" w:customStyle="1" w:styleId="fontstyle20">
    <w:name w:val="fontstyle20"/>
    <w:basedOn w:val="DefaultParagraphFont"/>
    <w:uiPriority w:val="99"/>
    <w:rsid w:val="00A715ED"/>
  </w:style>
  <w:style w:type="character" w:customStyle="1" w:styleId="fontstyle21">
    <w:name w:val="fontstyle21"/>
    <w:basedOn w:val="DefaultParagraphFont"/>
    <w:uiPriority w:val="99"/>
    <w:rsid w:val="00A715ED"/>
  </w:style>
  <w:style w:type="paragraph" w:styleId="BodyTextIndent">
    <w:name w:val="Body Text Indent"/>
    <w:basedOn w:val="Normal"/>
    <w:link w:val="BodyTextIndentChar"/>
    <w:uiPriority w:val="99"/>
    <w:rsid w:val="007D154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D1548"/>
    <w:rPr>
      <w:rFonts w:ascii="Times New Roman" w:hAnsi="Times New Roman" w:cs="Times New Roman"/>
      <w:sz w:val="24"/>
      <w:szCs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7D1548"/>
    <w:pPr>
      <w:jc w:val="center"/>
    </w:pPr>
  </w:style>
  <w:style w:type="character" w:customStyle="1" w:styleId="TitleChar">
    <w:name w:val="Title Char"/>
    <w:basedOn w:val="DefaultParagraphFont"/>
    <w:link w:val="Title"/>
    <w:uiPriority w:val="99"/>
    <w:locked/>
    <w:rsid w:val="007D1548"/>
    <w:rPr>
      <w:rFonts w:ascii="Times New Roman" w:hAnsi="Times New Roman" w:cs="Times New Roman"/>
      <w:sz w:val="24"/>
      <w:szCs w:val="24"/>
      <w:lang w:eastAsia="ru-RU"/>
    </w:rPr>
  </w:style>
  <w:style w:type="paragraph" w:styleId="Subtitle">
    <w:name w:val="Subtitle"/>
    <w:basedOn w:val="Normal"/>
    <w:link w:val="SubtitleChar"/>
    <w:uiPriority w:val="99"/>
    <w:qFormat/>
    <w:rsid w:val="007D1548"/>
    <w:pPr>
      <w:jc w:val="both"/>
    </w:pPr>
  </w:style>
  <w:style w:type="character" w:customStyle="1" w:styleId="SubtitleChar">
    <w:name w:val="Subtitle Char"/>
    <w:basedOn w:val="DefaultParagraphFont"/>
    <w:link w:val="Subtitle"/>
    <w:uiPriority w:val="99"/>
    <w:locked/>
    <w:rsid w:val="007D1548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7D1548"/>
    <w:pPr>
      <w:jc w:val="both"/>
    </w:pPr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7D154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Знак Знак1 Знак"/>
    <w:basedOn w:val="Normal"/>
    <w:uiPriority w:val="99"/>
    <w:rsid w:val="007D154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МОН"/>
    <w:basedOn w:val="Normal"/>
    <w:link w:val="a1"/>
    <w:uiPriority w:val="99"/>
    <w:rsid w:val="007D1548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eastAsia="Calibri"/>
      <w:sz w:val="20"/>
      <w:szCs w:val="20"/>
    </w:rPr>
  </w:style>
  <w:style w:type="character" w:customStyle="1" w:styleId="a1">
    <w:name w:val="МОН Знак"/>
    <w:link w:val="a0"/>
    <w:uiPriority w:val="99"/>
    <w:locked/>
    <w:rsid w:val="007D1548"/>
    <w:rPr>
      <w:rFonts w:ascii="Times New Roman" w:hAnsi="Times New Roman" w:cs="Times New Roman"/>
      <w:sz w:val="20"/>
      <w:szCs w:val="20"/>
      <w:lang w:eastAsia="ru-RU"/>
    </w:rPr>
  </w:style>
  <w:style w:type="paragraph" w:styleId="BodyTextIndent3">
    <w:name w:val="Body Text Indent 3"/>
    <w:basedOn w:val="Normal"/>
    <w:link w:val="BodyTextIndent3Char"/>
    <w:uiPriority w:val="99"/>
    <w:rsid w:val="007D1548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D1548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2">
    <w:name w:val="МОН основной"/>
    <w:basedOn w:val="Normal"/>
    <w:link w:val="a3"/>
    <w:uiPriority w:val="99"/>
    <w:rsid w:val="007D1548"/>
    <w:pPr>
      <w:spacing w:line="360" w:lineRule="auto"/>
      <w:ind w:firstLine="709"/>
      <w:jc w:val="both"/>
    </w:pPr>
    <w:rPr>
      <w:rFonts w:eastAsia="Calibri"/>
    </w:rPr>
  </w:style>
  <w:style w:type="character" w:customStyle="1" w:styleId="a3">
    <w:name w:val="МОН основной Знак"/>
    <w:link w:val="a2"/>
    <w:uiPriority w:val="99"/>
    <w:locked/>
    <w:rsid w:val="007D1548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7D154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uiPriority w:val="99"/>
    <w:rsid w:val="007D154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uiPriority w:val="99"/>
    <w:rsid w:val="007D1548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rmal0">
    <w:name w:val="consplusnormal"/>
    <w:basedOn w:val="Normal"/>
    <w:uiPriority w:val="99"/>
    <w:rsid w:val="007D1548"/>
    <w:pPr>
      <w:spacing w:before="100" w:beforeAutospacing="1" w:after="100" w:afterAutospacing="1"/>
    </w:pPr>
    <w:rPr>
      <w:rFonts w:ascii="Verdana" w:hAnsi="Verdana" w:cs="Verdana"/>
      <w:color w:val="4E4E4E"/>
      <w:sz w:val="24"/>
      <w:szCs w:val="24"/>
    </w:rPr>
  </w:style>
  <w:style w:type="paragraph" w:customStyle="1" w:styleId="ConsPlusNonformat">
    <w:name w:val="ConsPlusNonformat"/>
    <w:uiPriority w:val="99"/>
    <w:rsid w:val="007D154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7D1548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7D1548"/>
    <w:rPr>
      <w:rFonts w:ascii="Courier New" w:hAnsi="Courier New" w:cs="Courier New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7D154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D1548"/>
    <w:rPr>
      <w:rFonts w:ascii="Times New Roman" w:hAnsi="Times New Roman" w:cs="Times New Roman"/>
      <w:sz w:val="20"/>
      <w:szCs w:val="20"/>
      <w:lang w:eastAsia="ru-RU"/>
    </w:rPr>
  </w:style>
  <w:style w:type="character" w:styleId="PageNumber">
    <w:name w:val="page number"/>
    <w:basedOn w:val="DefaultParagraphFont"/>
    <w:uiPriority w:val="99"/>
    <w:rsid w:val="007D1548"/>
  </w:style>
  <w:style w:type="paragraph" w:styleId="Header">
    <w:name w:val="header"/>
    <w:basedOn w:val="Normal"/>
    <w:link w:val="HeaderChar"/>
    <w:uiPriority w:val="99"/>
    <w:rsid w:val="007D154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D1548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">
    <w:name w:val="Знак2 Знак Знак Знак"/>
    <w:basedOn w:val="Normal"/>
    <w:uiPriority w:val="99"/>
    <w:rsid w:val="007D154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4">
    <w:name w:val="Знак Знак Знак Знак Знак Знак Знак Знак Знак Знак Знак Знак"/>
    <w:basedOn w:val="Normal"/>
    <w:uiPriority w:val="99"/>
    <w:rsid w:val="007D154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5">
    <w:name w:val="Марк"/>
    <w:basedOn w:val="Normal"/>
    <w:uiPriority w:val="99"/>
    <w:rsid w:val="007D1548"/>
    <w:pPr>
      <w:tabs>
        <w:tab w:val="num" w:pos="1440"/>
      </w:tabs>
      <w:spacing w:line="360" w:lineRule="auto"/>
      <w:ind w:left="1440" w:hanging="360"/>
      <w:jc w:val="both"/>
    </w:pPr>
    <w:rPr>
      <w:sz w:val="24"/>
      <w:szCs w:val="24"/>
      <w:lang w:eastAsia="en-US"/>
    </w:rPr>
  </w:style>
  <w:style w:type="paragraph" w:customStyle="1" w:styleId="14">
    <w:name w:val="Знак Знак1 Знак Знак Знак"/>
    <w:basedOn w:val="Normal"/>
    <w:uiPriority w:val="99"/>
    <w:rsid w:val="007D154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0">
    <w:name w:val="Основной текст2"/>
    <w:uiPriority w:val="99"/>
    <w:rsid w:val="007D1548"/>
    <w:pPr>
      <w:widowControl w:val="0"/>
      <w:ind w:firstLine="504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paragraph" w:customStyle="1" w:styleId="BodySingle">
    <w:name w:val="Body Single"/>
    <w:uiPriority w:val="99"/>
    <w:rsid w:val="007D1548"/>
    <w:pPr>
      <w:widowControl w:val="0"/>
    </w:pPr>
    <w:rPr>
      <w:rFonts w:ascii="Times New Roman" w:eastAsia="Times New Roman" w:hAnsi="Times New Roman"/>
      <w:color w:val="000000"/>
      <w:sz w:val="28"/>
      <w:szCs w:val="28"/>
    </w:rPr>
  </w:style>
  <w:style w:type="paragraph" w:customStyle="1" w:styleId="Footer1">
    <w:name w:val="Footer1"/>
    <w:uiPriority w:val="99"/>
    <w:rsid w:val="007D1548"/>
    <w:pPr>
      <w:widowControl w:val="0"/>
      <w:jc w:val="center"/>
    </w:pPr>
    <w:rPr>
      <w:rFonts w:ascii="Times New Roman" w:eastAsia="Times New Roman" w:hAnsi="Times New Roman"/>
      <w:b/>
      <w:bCs/>
      <w:color w:val="000000"/>
      <w:sz w:val="20"/>
      <w:szCs w:val="20"/>
    </w:rPr>
  </w:style>
  <w:style w:type="paragraph" w:customStyle="1" w:styleId="CentrePosled">
    <w:name w:val="Centre Posled"/>
    <w:next w:val="20"/>
    <w:uiPriority w:val="99"/>
    <w:rsid w:val="007D1548"/>
    <w:pPr>
      <w:keepNext/>
      <w:keepLines/>
      <w:widowControl w:val="0"/>
      <w:spacing w:after="288"/>
      <w:jc w:val="center"/>
    </w:pPr>
    <w:rPr>
      <w:rFonts w:ascii="Times New Roman" w:eastAsia="Times New Roman" w:hAnsi="Times New Roman"/>
      <w:b/>
      <w:bC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rsid w:val="007D1548"/>
    <w:rPr>
      <w:color w:val="0000FF"/>
      <w:u w:val="single"/>
    </w:rPr>
  </w:style>
  <w:style w:type="paragraph" w:customStyle="1" w:styleId="ConsPlusCell">
    <w:name w:val="ConsPlusCell"/>
    <w:uiPriority w:val="99"/>
    <w:rsid w:val="007D154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a6">
    <w:name w:val="Знак Знак Знак Знак Знак Знак Знак Знак Знак Знак Знак Знак Знак Знак Знак Знак"/>
    <w:basedOn w:val="Normal"/>
    <w:uiPriority w:val="99"/>
    <w:rsid w:val="007D1548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15">
    <w:name w:val="Обычный1"/>
    <w:uiPriority w:val="99"/>
    <w:rsid w:val="007D1548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rsid w:val="007D154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7D1548"/>
  </w:style>
  <w:style w:type="paragraph" w:customStyle="1" w:styleId="21">
    <w:name w:val="Основной текст 21"/>
    <w:basedOn w:val="Normal"/>
    <w:uiPriority w:val="99"/>
    <w:rsid w:val="007D1548"/>
    <w:pPr>
      <w:spacing w:before="120"/>
      <w:ind w:firstLine="567"/>
      <w:jc w:val="both"/>
    </w:pPr>
    <w:rPr>
      <w:rFonts w:ascii="TimesDL" w:hAnsi="TimesDL" w:cs="TimesDL"/>
      <w:sz w:val="24"/>
      <w:szCs w:val="24"/>
    </w:rPr>
  </w:style>
  <w:style w:type="paragraph" w:customStyle="1" w:styleId="110">
    <w:name w:val="Обычный11"/>
    <w:uiPriority w:val="99"/>
    <w:rsid w:val="007D1548"/>
    <w:rPr>
      <w:rFonts w:ascii="Times New Roman" w:eastAsia="Times New Roman" w:hAnsi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7D1548"/>
    <w:rPr>
      <w:rFonts w:ascii="Tahoma" w:hAnsi="Tahoma" w:cs="Tahoma"/>
      <w:sz w:val="16"/>
      <w:szCs w:val="16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7D1548"/>
    <w:rPr>
      <w:rFonts w:ascii="Tahoma" w:hAnsi="Tahoma" w:cs="Tahoma"/>
      <w:sz w:val="16"/>
      <w:szCs w:val="16"/>
    </w:rPr>
  </w:style>
  <w:style w:type="character" w:customStyle="1" w:styleId="FontStyle16">
    <w:name w:val="Font Style16"/>
    <w:uiPriority w:val="99"/>
    <w:rsid w:val="007D1548"/>
    <w:rPr>
      <w:rFonts w:ascii="Times New Roman" w:hAnsi="Times New Roman" w:cs="Times New Roman"/>
      <w:sz w:val="22"/>
      <w:szCs w:val="22"/>
    </w:rPr>
  </w:style>
  <w:style w:type="character" w:customStyle="1" w:styleId="a7">
    <w:name w:val="Знак Знак"/>
    <w:uiPriority w:val="99"/>
    <w:locked/>
    <w:rsid w:val="007D1548"/>
    <w:rPr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99"/>
    <w:qFormat/>
    <w:rsid w:val="007D154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msonormalcxspmiddlecxspmiddle">
    <w:name w:val="msonormalcxspmiddlecxspmiddle"/>
    <w:basedOn w:val="Normal"/>
    <w:uiPriority w:val="99"/>
    <w:rsid w:val="001817F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640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598</Words>
  <Characters>3411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Наталья Ник</dc:creator>
  <cp:keywords/>
  <dc:description/>
  <cp:lastModifiedBy>ADMIN</cp:lastModifiedBy>
  <cp:revision>3</cp:revision>
  <cp:lastPrinted>2017-11-01T05:42:00Z</cp:lastPrinted>
  <dcterms:created xsi:type="dcterms:W3CDTF">2017-11-01T06:09:00Z</dcterms:created>
  <dcterms:modified xsi:type="dcterms:W3CDTF">2017-11-01T06:11:00Z</dcterms:modified>
</cp:coreProperties>
</file>